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80B3E" w14:textId="3A1DDFFA" w:rsidR="00242F2F" w:rsidRDefault="00AA3D74" w:rsidP="009B4B86">
      <w:pPr>
        <w:jc w:val="both"/>
      </w:pPr>
      <w:bookmarkStart w:id="0" w:name="_GoBack"/>
      <w:bookmarkEnd w:id="0"/>
      <w:r>
        <w:t xml:space="preserve">                                                                  </w:t>
      </w:r>
      <w:r>
        <w:rPr>
          <w:noProof/>
          <w:lang w:eastAsia="en-NZ"/>
        </w:rPr>
        <w:drawing>
          <wp:inline distT="0" distB="0" distL="0" distR="0" wp14:anchorId="27264DBE" wp14:editId="0381364A">
            <wp:extent cx="1781175" cy="1704975"/>
            <wp:effectExtent l="0" t="0" r="9525" b="9525"/>
            <wp:docPr id="3" name="irc_mi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c_mi">
                      <a:hlinkClick r:id="rId4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</w:t>
      </w:r>
    </w:p>
    <w:p w14:paraId="2E6E3B8C" w14:textId="55EF37C9" w:rsidR="00AA3D74" w:rsidRDefault="00AA3D74" w:rsidP="009B4B86">
      <w:pPr>
        <w:jc w:val="both"/>
      </w:pPr>
    </w:p>
    <w:p w14:paraId="553BF043" w14:textId="777D16CC" w:rsidR="00AA3D74" w:rsidRDefault="00AA3D74" w:rsidP="009B4B86">
      <w:pPr>
        <w:jc w:val="both"/>
      </w:pPr>
    </w:p>
    <w:p w14:paraId="14E095DC" w14:textId="72FC6F15" w:rsidR="00AA3D74" w:rsidRDefault="00AA3D74" w:rsidP="009B4B86">
      <w:pPr>
        <w:spacing w:line="240" w:lineRule="auto"/>
        <w:jc w:val="both"/>
        <w:rPr>
          <w:sz w:val="36"/>
          <w:szCs w:val="36"/>
        </w:rPr>
      </w:pPr>
      <w:r>
        <w:rPr>
          <w:sz w:val="36"/>
          <w:szCs w:val="36"/>
        </w:rPr>
        <w:t>Taranaki Branch Ulysses Meeting 4</w:t>
      </w:r>
      <w:r w:rsidRPr="00AA3D74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Dec 2018 </w:t>
      </w:r>
      <w:r w:rsidR="00C353C2">
        <w:rPr>
          <w:sz w:val="36"/>
          <w:szCs w:val="36"/>
        </w:rPr>
        <w:t xml:space="preserve"> </w:t>
      </w:r>
    </w:p>
    <w:p w14:paraId="77F0FBE5" w14:textId="12EC2173" w:rsidR="00C353C2" w:rsidRDefault="00C353C2" w:rsidP="009B4B86">
      <w:pPr>
        <w:spacing w:line="240" w:lineRule="auto"/>
        <w:jc w:val="both"/>
        <w:rPr>
          <w:sz w:val="36"/>
          <w:szCs w:val="36"/>
        </w:rPr>
      </w:pPr>
      <w:r>
        <w:rPr>
          <w:sz w:val="36"/>
          <w:szCs w:val="36"/>
        </w:rPr>
        <w:t>Start time 6.30 pm</w:t>
      </w:r>
    </w:p>
    <w:p w14:paraId="20BE6778" w14:textId="64E00844" w:rsidR="00AA3D74" w:rsidRDefault="00AA3D74" w:rsidP="009B4B86">
      <w:pPr>
        <w:spacing w:line="240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Held at the New Plymouth club</w:t>
      </w:r>
    </w:p>
    <w:p w14:paraId="01AA09C6" w14:textId="7345A813" w:rsidR="00AA3D74" w:rsidRDefault="00AA3D74" w:rsidP="009B4B86">
      <w:pPr>
        <w:spacing w:line="240" w:lineRule="auto"/>
        <w:jc w:val="both"/>
        <w:rPr>
          <w:sz w:val="36"/>
          <w:szCs w:val="36"/>
        </w:rPr>
      </w:pPr>
    </w:p>
    <w:p w14:paraId="524DD51E" w14:textId="5A3BA44A" w:rsidR="00AA3D74" w:rsidRDefault="00AA3D74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A3D74">
        <w:rPr>
          <w:color w:val="FF0000"/>
          <w:sz w:val="36"/>
          <w:szCs w:val="36"/>
        </w:rPr>
        <w:t>Present:</w:t>
      </w:r>
      <w:r>
        <w:rPr>
          <w:color w:val="FF0000"/>
          <w:sz w:val="36"/>
          <w:szCs w:val="36"/>
        </w:rPr>
        <w:t xml:space="preserve">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Suzie, Blair, Andrew, Martin, Alan, Graeme, Harry, Bill.</w:t>
      </w:r>
    </w:p>
    <w:p w14:paraId="774F8F88" w14:textId="1F00BE4B" w:rsidR="006C5000" w:rsidRDefault="00AA3D74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A3D74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Minutes:</w:t>
      </w: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Amendments. Correction to those present at Rough </w:t>
      </w:r>
      <w:r w:rsidR="006C5000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abits Hawera. </w:t>
      </w:r>
      <w:r w:rsidR="006C5000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be added are Derek, Colin, Ron, and</w:t>
      </w:r>
      <w:r w:rsidR="00C353C2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C353C2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Surayah</w:t>
      </w:r>
      <w:proofErr w:type="spellEnd"/>
      <w:r w:rsidR="006C5000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E6540A2" w14:textId="74D19A23" w:rsidR="006C5000" w:rsidRDefault="006C5000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Sunny side up to be corrected to Shiny side up.</w:t>
      </w:r>
    </w:p>
    <w:p w14:paraId="2BE6F32C" w14:textId="7805CDC4" w:rsidR="00332588" w:rsidRDefault="00332588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Fluro Jackets first aid kits etc were given to us by </w:t>
      </w:r>
      <w:proofErr w:type="spellStart"/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Natcom</w:t>
      </w:r>
      <w:proofErr w:type="spellEnd"/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not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enture Taranaki.</w:t>
      </w:r>
    </w:p>
    <w:p w14:paraId="71763E7C" w14:textId="7773BCD5" w:rsidR="006C5000" w:rsidRDefault="006C5000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Minutes be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cepted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oved Andrew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seconded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Martin</w:t>
      </w:r>
    </w:p>
    <w:p w14:paraId="3AE31359" w14:textId="37C05626" w:rsidR="006C5000" w:rsidRDefault="006C5000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C5000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Correspondence</w:t>
      </w: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Nil</w:t>
      </w:r>
    </w:p>
    <w:p w14:paraId="68B5B2CA" w14:textId="4D753CD6" w:rsidR="006C5000" w:rsidRDefault="006C5000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C5000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Financial report:</w:t>
      </w: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cepted as semi-formal with Rally details to be finalized.</w:t>
      </w:r>
    </w:p>
    <w:p w14:paraId="5A5EAB03" w14:textId="4B0FD9E0" w:rsidR="006C5000" w:rsidRDefault="006C5000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Rides: </w:t>
      </w:r>
      <w:r w:rsidR="004642BE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All organised up to the AGM.</w:t>
      </w:r>
    </w:p>
    <w:p w14:paraId="349C73DC" w14:textId="06251F6C" w:rsidR="004642BE" w:rsidRDefault="004642BE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642BE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General:</w:t>
      </w: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Facebook friends list to be brought to the committee next meeting to sort through. </w:t>
      </w:r>
    </w:p>
    <w:p w14:paraId="0CAF8408" w14:textId="00546796" w:rsidR="004642BE" w:rsidRDefault="004642BE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$242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from the poker run at the rally to be given to Prostate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Cancer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714F934" w14:textId="6649EADA" w:rsidR="004642BE" w:rsidRDefault="004642BE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rest of the funds from the rally to be decided at next year’s meeting.</w:t>
      </w:r>
      <w:r w:rsidR="00FB793A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Moved Blair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seconded </w:t>
      </w:r>
      <w:r w:rsidR="00FB793A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Andrew. Passed</w:t>
      </w:r>
    </w:p>
    <w:p w14:paraId="4B79F4CA" w14:textId="5434B571" w:rsidR="00FB793A" w:rsidRDefault="00FB793A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 </w:t>
      </w:r>
      <w:r w:rsidR="00350589" w:rsidRP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far</w:t>
      </w:r>
      <w:r w:rsidR="0035058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 have $2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230 from the Rally. It is suggested that we give $200 to a</w:t>
      </w:r>
      <w:r w:rsidR="0035058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charity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this</w:t>
      </w:r>
      <w:r w:rsidR="0035058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will be discussed next year. The rest to be held for future discussion as where it should be used. </w:t>
      </w:r>
    </w:p>
    <w:p w14:paraId="4182B7F0" w14:textId="5A9E446D" w:rsidR="00350589" w:rsidRDefault="00350589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Blair suggested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we have specific projects for raising funds next year for charity. </w:t>
      </w:r>
    </w:p>
    <w:p w14:paraId="04B401A4" w14:textId="7351DA62" w:rsidR="00350589" w:rsidRDefault="00350589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Suzie suggests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we have we have a plan for what we want to do so we can take to the AGM. </w:t>
      </w:r>
    </w:p>
    <w:p w14:paraId="2E0F1F5B" w14:textId="32E2AC25" w:rsidR="00D47CF1" w:rsidRDefault="00D47CF1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was suggested that in the future our club financial details be available to all club members on request</w:t>
      </w:r>
      <w:r w:rsidR="007F21D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</w:t>
      </w:r>
      <w:r w:rsidR="00332588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basic </w:t>
      </w:r>
      <w:r w:rsid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details be</w:t>
      </w:r>
      <w:r w:rsidR="00332588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included in the minutes.</w:t>
      </w:r>
    </w:p>
    <w:p w14:paraId="580AB88F" w14:textId="2FE04835" w:rsidR="00D47CF1" w:rsidRDefault="00D47CF1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Secret Santa presents at a value of $10 and a 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ecorated hat is all on for our Xmas party at Bill and Margaret’s place. Also bring your own meat for the BBQ and booze and whatever.</w:t>
      </w:r>
    </w:p>
    <w:p w14:paraId="67570BA0" w14:textId="310C0802" w:rsidR="00D47CF1" w:rsidRDefault="00D47CF1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Suzie asked if the AGM in May could be moved from the </w:t>
      </w:r>
      <w:r w:rsidR="0076260B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Wednesday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6260B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1</w:t>
      </w:r>
      <w:r w:rsidR="0076260B" w:rsidRPr="0076260B">
        <w:rPr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</w:t>
      </w:r>
      <w:r w:rsidR="0076260B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 May to the Friday the 3</w:t>
      </w:r>
      <w:r w:rsidR="0076260B" w:rsidRPr="0076260B">
        <w:rPr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rd</w:t>
      </w:r>
      <w:r w:rsidR="0076260B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Everybody was in favour.</w:t>
      </w:r>
    </w:p>
    <w:p w14:paraId="5943E8E4" w14:textId="52C605F5" w:rsidR="0076260B" w:rsidRDefault="0076260B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Blair wanted to thank the sponsors of our rally and the best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idea of how to do it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was that we put an article in the local papers about the rally and who supported us.</w:t>
      </w:r>
    </w:p>
    <w:p w14:paraId="1A593897" w14:textId="0E46A8A8" w:rsidR="0076260B" w:rsidRDefault="0076260B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Gemma suggested we put an article in the Ulysses magazine about our very successful rally</w:t>
      </w:r>
      <w:r w:rsidR="00332588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all agreed.</w:t>
      </w:r>
    </w:p>
    <w:p w14:paraId="47C0DC5E" w14:textId="18745D3A" w:rsidR="00332588" w:rsidRDefault="00332588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Requests from Gemma were put forward by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artin and are as follows.</w:t>
      </w:r>
    </w:p>
    <w:p w14:paraId="78418FF0" w14:textId="4226BB5A" w:rsidR="00332588" w:rsidRDefault="00332588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2588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Xmas party details</w:t>
      </w:r>
      <w:r w:rsidR="00EF00CA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Answered earlier</w:t>
      </w:r>
    </w:p>
    <w:p w14:paraId="02D5D886" w14:textId="1FD05ABA" w:rsidR="00332588" w:rsidRDefault="00332588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9B4B86"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F00CA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Graeme to send through minutes as one doc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ument </w:t>
      </w:r>
      <w:r w:rsidR="00EF00CA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not attachments: Done</w:t>
      </w:r>
    </w:p>
    <w:p w14:paraId="2CAD6DEE" w14:textId="0593DFF5" w:rsidR="00EF00CA" w:rsidRDefault="00EF00CA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ould someone go through the Rally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entries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see if she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has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names right: Blair to do this</w:t>
      </w:r>
    </w:p>
    <w:p w14:paraId="37B6B7B3" w14:textId="18B5D3A9" w:rsidR="00EF00CA" w:rsidRDefault="00EF00CA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have permission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once Bair has checked details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to send out to all members and Rally attendees by email: Agreed</w:t>
      </w:r>
    </w:p>
    <w:p w14:paraId="6F391B0E" w14:textId="2C862008" w:rsidR="00EF00CA" w:rsidRDefault="00EF00CA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5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Facebook </w:t>
      </w:r>
      <w:r w:rsidR="007F254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friends’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details and requests</w:t>
      </w:r>
      <w:r w:rsidR="007F254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question as per email sent out: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This has been covered earlier in meeting</w:t>
      </w:r>
    </w:p>
    <w:p w14:paraId="51A6023A" w14:textId="5D93C8BC" w:rsidR="00EF00CA" w:rsidRDefault="00EF00CA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Gemma would like to put our web page address on </w:t>
      </w:r>
      <w:r w:rsidR="007F254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Facebook an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7F254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invite friends to have a look: Everyone agree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7F2547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that was ok</w:t>
      </w:r>
    </w:p>
    <w:p w14:paraId="3BDF82D9" w14:textId="52E0107C" w:rsidR="007F2547" w:rsidRDefault="007F2547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FF000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7 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How far back to keep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ews photos etc on our web page: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</w:t>
      </w:r>
      <w:r w:rsid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eep the last 12 months interactive and </w:t>
      </w:r>
      <w:r w:rsidR="009B4B86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rchive anything prior </w:t>
      </w:r>
      <w:r w:rsidR="00F919A9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r w:rsidR="00DD543F"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nto years so it is still there and not deleted.</w:t>
      </w:r>
    </w:p>
    <w:p w14:paraId="0D89CCDF" w14:textId="61A0EAA1" w:rsidR="00DD543F" w:rsidRPr="007F2547" w:rsidRDefault="00DD543F" w:rsidP="009B4B86">
      <w:pPr>
        <w:spacing w:line="240" w:lineRule="auto"/>
        <w:jc w:val="both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Meeting closed 7.30 pm</w:t>
      </w:r>
    </w:p>
    <w:p w14:paraId="2A3753DC" w14:textId="77777777" w:rsidR="00EF00CA" w:rsidRDefault="00EF00CA" w:rsidP="009B4B86">
      <w:pPr>
        <w:spacing w:line="240" w:lineRule="auto"/>
        <w:rPr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584E185" w14:textId="75CC7D83" w:rsidR="00AA3D74" w:rsidRDefault="00AA3D74"/>
    <w:p w14:paraId="40F7EE65" w14:textId="02817070" w:rsidR="00AA3D74" w:rsidRDefault="00AA3D74"/>
    <w:p w14:paraId="3AC320B3" w14:textId="6ACA4CB7" w:rsidR="00AA3D74" w:rsidRDefault="00AA3D74"/>
    <w:p w14:paraId="6DEE0994" w14:textId="5FF271C4" w:rsidR="00AA3D74" w:rsidRDefault="00AA3D74"/>
    <w:p w14:paraId="730367E8" w14:textId="64B62B36" w:rsidR="00AA3D74" w:rsidRDefault="00AA3D74"/>
    <w:p w14:paraId="3698013F" w14:textId="77777777" w:rsidR="00AA3D74" w:rsidRDefault="00AA3D74" w:rsidP="009B4B86">
      <w:pPr>
        <w:spacing w:line="240" w:lineRule="auto"/>
      </w:pPr>
    </w:p>
    <w:sectPr w:rsidR="00AA3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D74"/>
    <w:rsid w:val="00332588"/>
    <w:rsid w:val="00350589"/>
    <w:rsid w:val="004642BE"/>
    <w:rsid w:val="004C6924"/>
    <w:rsid w:val="006C5000"/>
    <w:rsid w:val="00721FE6"/>
    <w:rsid w:val="0076260B"/>
    <w:rsid w:val="007C68C7"/>
    <w:rsid w:val="007F21D7"/>
    <w:rsid w:val="007F2547"/>
    <w:rsid w:val="00847F76"/>
    <w:rsid w:val="009B4B86"/>
    <w:rsid w:val="00AA3D74"/>
    <w:rsid w:val="00C10486"/>
    <w:rsid w:val="00C353C2"/>
    <w:rsid w:val="00CA52DB"/>
    <w:rsid w:val="00D47CF1"/>
    <w:rsid w:val="00DD543F"/>
    <w:rsid w:val="00EF00CA"/>
    <w:rsid w:val="00F919A9"/>
    <w:rsid w:val="00FB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F29A9"/>
  <w15:chartTrackingRefBased/>
  <w15:docId w15:val="{4A0E4CF7-AD06-4B68-B197-AB840065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9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E3577A62</Template>
  <TotalTime>1</TotalTime>
  <Pages>4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Weston</dc:creator>
  <cp:keywords/>
  <dc:description/>
  <cp:lastModifiedBy>Gemma Peyerl</cp:lastModifiedBy>
  <cp:revision>2</cp:revision>
  <cp:lastPrinted>2018-12-04T18:43:00Z</cp:lastPrinted>
  <dcterms:created xsi:type="dcterms:W3CDTF">2018-12-28T00:55:00Z</dcterms:created>
  <dcterms:modified xsi:type="dcterms:W3CDTF">2018-12-28T00:55:00Z</dcterms:modified>
</cp:coreProperties>
</file>